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CD08C04" w14:textId="77777777" w:rsidR="007964BC" w:rsidRPr="00CB2BBF" w:rsidRDefault="001E0F0D">
      <w:pPr>
        <w:jc w:val="center"/>
        <w:rPr>
          <w:sz w:val="16"/>
          <w:lang w:val="es-CR"/>
        </w:rPr>
      </w:pPr>
      <w:r w:rsidRPr="00CB2BBF">
        <w:rPr>
          <w:sz w:val="16"/>
          <w:lang w:val="es-CR"/>
        </w:rPr>
        <w:t>Luis Fernando Aragón Vargas, Ph.D, M.Sc., Director, Aptitud Física ERGON, S.A.</w:t>
      </w:r>
    </w:p>
    <w:p w14:paraId="67986A0A" w14:textId="77777777" w:rsidR="007964BC" w:rsidRPr="00CB2BBF" w:rsidRDefault="001E0F0D">
      <w:pPr>
        <w:jc w:val="center"/>
        <w:rPr>
          <w:sz w:val="16"/>
          <w:lang w:val="es-CR"/>
        </w:rPr>
      </w:pPr>
      <w:r w:rsidRPr="00CB2BBF">
        <w:rPr>
          <w:sz w:val="16"/>
          <w:lang w:val="es-CR"/>
        </w:rPr>
        <w:t>Apartado 686, 2350 San José, COSTA RICA</w:t>
      </w:r>
    </w:p>
    <w:p w14:paraId="5D28F3BF" w14:textId="77777777" w:rsidR="007964BC" w:rsidRPr="00CB2BBF" w:rsidRDefault="001E0F0D">
      <w:pPr>
        <w:jc w:val="center"/>
        <w:rPr>
          <w:sz w:val="16"/>
          <w:lang w:val="es-CR"/>
        </w:rPr>
      </w:pPr>
      <w:r w:rsidRPr="00CB2BBF">
        <w:rPr>
          <w:sz w:val="16"/>
          <w:lang w:val="es-CR"/>
        </w:rPr>
        <w:t>Teléfono y FAX +506-227-9392</w:t>
      </w:r>
    </w:p>
    <w:p w14:paraId="071BD8BB" w14:textId="77777777" w:rsidR="007964BC" w:rsidRPr="00CB2BBF" w:rsidRDefault="001E0F0D">
      <w:pPr>
        <w:jc w:val="center"/>
        <w:rPr>
          <w:sz w:val="16"/>
          <w:lang w:val="es-CR"/>
        </w:rPr>
      </w:pPr>
      <w:r w:rsidRPr="00CB2BBF">
        <w:rPr>
          <w:sz w:val="16"/>
          <w:lang w:val="es-CR"/>
        </w:rPr>
        <w:t>e-mail:  laragon@cariari.ucr.ac.cr</w:t>
      </w:r>
    </w:p>
    <w:p w14:paraId="52563874" w14:textId="77777777" w:rsidR="007964BC" w:rsidRPr="00CB2BBF" w:rsidRDefault="007964BC">
      <w:pPr>
        <w:spacing w:line="192" w:lineRule="exact"/>
        <w:ind w:left="360" w:hanging="360"/>
        <w:rPr>
          <w:sz w:val="22"/>
          <w:lang w:val="es-CR"/>
        </w:rPr>
      </w:pPr>
    </w:p>
    <w:p w14:paraId="50C08EA9" w14:textId="77777777" w:rsidR="007964BC" w:rsidRPr="00CB2BBF" w:rsidRDefault="001E0F0D">
      <w:pPr>
        <w:spacing w:line="192" w:lineRule="exact"/>
        <w:ind w:left="360" w:hanging="360"/>
        <w:jc w:val="center"/>
        <w:rPr>
          <w:b/>
          <w:sz w:val="22"/>
          <w:lang w:val="es-CR"/>
        </w:rPr>
      </w:pPr>
      <w:r w:rsidRPr="00CB2BBF">
        <w:rPr>
          <w:b/>
          <w:sz w:val="22"/>
          <w:lang w:val="es-CR"/>
        </w:rPr>
        <w:t>CUERPOS EN ACCION</w:t>
      </w:r>
    </w:p>
    <w:p w14:paraId="062DBF0B" w14:textId="77777777" w:rsidR="007964BC" w:rsidRPr="00CB2BBF" w:rsidRDefault="007964BC">
      <w:pPr>
        <w:spacing w:line="192" w:lineRule="exact"/>
        <w:ind w:left="360" w:hanging="360"/>
        <w:rPr>
          <w:sz w:val="22"/>
          <w:lang w:val="es-CR"/>
        </w:rPr>
      </w:pPr>
    </w:p>
    <w:p w14:paraId="2406ADB7" w14:textId="77777777" w:rsidR="007964BC" w:rsidRPr="00CB2BBF" w:rsidRDefault="001E0F0D">
      <w:pPr>
        <w:spacing w:line="192" w:lineRule="exact"/>
        <w:ind w:left="360" w:hanging="360"/>
        <w:jc w:val="center"/>
        <w:rPr>
          <w:b/>
          <w:sz w:val="22"/>
          <w:u w:val="single"/>
          <w:lang w:val="es-CR"/>
        </w:rPr>
      </w:pPr>
      <w:r w:rsidRPr="00CB2BBF">
        <w:rPr>
          <w:b/>
          <w:sz w:val="22"/>
          <w:u w:val="single"/>
          <w:lang w:val="es-CR"/>
        </w:rPr>
        <w:t>Programa Nº 30: Comparación de actividades aeróbicas.</w:t>
      </w:r>
    </w:p>
    <w:p w14:paraId="2F42F91B" w14:textId="77777777" w:rsidR="007964BC" w:rsidRPr="00CB2BBF" w:rsidRDefault="007964BC">
      <w:pPr>
        <w:spacing w:line="192" w:lineRule="exact"/>
        <w:ind w:left="360" w:hanging="360"/>
        <w:rPr>
          <w:sz w:val="22"/>
          <w:lang w:val="es-CR"/>
        </w:rPr>
      </w:pPr>
    </w:p>
    <w:p w14:paraId="375B606B" w14:textId="77777777" w:rsidR="007964BC" w:rsidRPr="00CB2BBF" w:rsidRDefault="001E0F0D" w:rsidP="00CB2BBF">
      <w:pPr>
        <w:spacing w:line="240" w:lineRule="atLeast"/>
        <w:jc w:val="both"/>
        <w:rPr>
          <w:i/>
          <w:sz w:val="22"/>
          <w:lang w:val="es-CR"/>
        </w:rPr>
      </w:pPr>
      <w:r w:rsidRPr="00CB2BBF">
        <w:rPr>
          <w:i/>
          <w:sz w:val="22"/>
          <w:lang w:val="es-CR"/>
        </w:rPr>
        <w:t>Puente: Se insiste en que el componente más importante de un programa de acondicionamiento físico es el ejercicio aeróbico. El concepto de "aeróbicos" fue popularizado por el Dr. Kenneth Cooper a inicios de los años 70, para referirse a aquella actividad física en la que se utilizan grandes masas musculares durante períodos más o menos prolongados, tales como el patinaje, el ciclismo, la natación, la caminata, la carrera, etc. ¿Qué diferencia hay, aparte del gusto personal, entre practicar una u otra actividad?</w:t>
      </w:r>
    </w:p>
    <w:p w14:paraId="478EBA05" w14:textId="77777777" w:rsidR="007964BC" w:rsidRPr="00CB2BBF" w:rsidRDefault="007964BC">
      <w:pPr>
        <w:rPr>
          <w:sz w:val="22"/>
          <w:lang w:val="es-CR"/>
        </w:rPr>
      </w:pPr>
    </w:p>
    <w:p w14:paraId="498320CA" w14:textId="77777777" w:rsidR="007964BC" w:rsidRPr="00CB2BBF" w:rsidRDefault="001E0F0D" w:rsidP="00CB2BBF">
      <w:pPr>
        <w:jc w:val="both"/>
        <w:rPr>
          <w:i/>
          <w:sz w:val="22"/>
          <w:lang w:val="es-CR"/>
        </w:rPr>
      </w:pPr>
      <w:r w:rsidRPr="00CB2BBF">
        <w:rPr>
          <w:i/>
          <w:sz w:val="22"/>
          <w:lang w:val="es-CR"/>
        </w:rPr>
        <w:t>Imágenes varias de una carrera (a pie) con cientos de corredores.</w:t>
      </w:r>
      <w:bookmarkStart w:id="0" w:name="_GoBack"/>
      <w:bookmarkEnd w:id="0"/>
    </w:p>
    <w:p w14:paraId="468DD075" w14:textId="77777777" w:rsidR="007964BC" w:rsidRPr="00CB2BBF" w:rsidRDefault="001E0F0D" w:rsidP="00CB2BBF">
      <w:pPr>
        <w:jc w:val="both"/>
        <w:rPr>
          <w:sz w:val="22"/>
          <w:lang w:val="es-CR"/>
        </w:rPr>
      </w:pPr>
      <w:r w:rsidRPr="00CB2BBF">
        <w:rPr>
          <w:sz w:val="22"/>
          <w:lang w:val="es-CR"/>
        </w:rPr>
        <w:t>Correr es correr, pero ¿en qué se distinguen la danza aeróbica de alto impacto y la de bajo impacto? ¿Cómo se compara esto con el "step"? ¿Por qué si yo practico el ciclismo con regularidad no puedo salir a correr un día sin amanecer todo adolorido al día siguiente? Estas son preguntas típicas que la gente tiene con respecto a las modalidades de ejercicio aeróbico que practican. Las respuestas son interesantes, y dependen de una serie de características de cada ejercicio en particular.</w:t>
      </w:r>
    </w:p>
    <w:p w14:paraId="4982E1A2" w14:textId="77777777" w:rsidR="007964BC" w:rsidRPr="00CB2BBF" w:rsidRDefault="007964BC">
      <w:pPr>
        <w:rPr>
          <w:sz w:val="22"/>
          <w:lang w:val="es-CR"/>
        </w:rPr>
      </w:pPr>
    </w:p>
    <w:p w14:paraId="3D16E87B" w14:textId="77777777" w:rsidR="007964BC" w:rsidRPr="00CB2BBF" w:rsidRDefault="001E0F0D" w:rsidP="00CB2BBF">
      <w:pPr>
        <w:jc w:val="both"/>
        <w:rPr>
          <w:i/>
          <w:sz w:val="22"/>
          <w:lang w:val="es-CR"/>
        </w:rPr>
      </w:pPr>
      <w:r w:rsidRPr="00CB2BBF">
        <w:rPr>
          <w:i/>
          <w:sz w:val="22"/>
          <w:lang w:val="es-CR"/>
        </w:rPr>
        <w:t>Empezamos con la niña brincando suiza mientras se desplaza de un lado a otro del "play" Luego combinar varias tomas de Luis Fdo. saltando suiza en piso de madera (generales, detalle). Cerrar con la otra niña brincando suiza (la que lo hizo en un solo lugar). (Material Cipreses 22/3/95).</w:t>
      </w:r>
    </w:p>
    <w:p w14:paraId="32E18E5A" w14:textId="77777777" w:rsidR="007964BC" w:rsidRPr="00CB2BBF" w:rsidRDefault="001E0F0D" w:rsidP="00CB2BBF">
      <w:pPr>
        <w:jc w:val="both"/>
        <w:rPr>
          <w:sz w:val="22"/>
          <w:lang w:val="es-CR"/>
        </w:rPr>
      </w:pPr>
      <w:r w:rsidRPr="00CB2BBF">
        <w:rPr>
          <w:sz w:val="22"/>
          <w:lang w:val="es-CR"/>
        </w:rPr>
        <w:t>Uno de los ejercicios aeróbicos más sencillos es saltar a la cuerda, o "brincar suiza" como decimos en Costa Rica. Este ejercicio involucra los músculos de los brazos y las piernas. Por su alta intensidad y someter las articulaciones a bastante impacto, es más apropiado para personas livianas y diestras en el manejo de la cuerda. Se pueden hacer variaciones en la forma de saltar, para no aburrirse muy rápido. Para hacer este ejercicio menos agotador, se puede saltar dos veces por cada giro de la cuerda, como normalmente hacen los niños al jugar.</w:t>
      </w:r>
    </w:p>
    <w:p w14:paraId="121EDA1B" w14:textId="77777777" w:rsidR="007964BC" w:rsidRPr="00CB2BBF" w:rsidRDefault="007964BC" w:rsidP="00CB2BBF">
      <w:pPr>
        <w:jc w:val="both"/>
        <w:rPr>
          <w:sz w:val="22"/>
          <w:lang w:val="es-CR"/>
        </w:rPr>
      </w:pPr>
    </w:p>
    <w:p w14:paraId="44A1F541" w14:textId="77777777" w:rsidR="007964BC" w:rsidRPr="00CB2BBF" w:rsidRDefault="001E0F0D" w:rsidP="00CB2BBF">
      <w:pPr>
        <w:jc w:val="both"/>
        <w:rPr>
          <w:i/>
          <w:sz w:val="22"/>
          <w:lang w:val="es-CR"/>
        </w:rPr>
      </w:pPr>
      <w:r w:rsidRPr="00CB2BBF">
        <w:rPr>
          <w:i/>
          <w:sz w:val="22"/>
          <w:lang w:val="es-CR"/>
        </w:rPr>
        <w:t>Si tuvieran material de archivo sobre CICLISMO RECREATIVO, mejor. Si no, combinar varias tomas de ciclismo de carretera. (Material de archivo).</w:t>
      </w:r>
    </w:p>
    <w:p w14:paraId="144AA857" w14:textId="77777777" w:rsidR="007964BC" w:rsidRPr="00CB2BBF" w:rsidRDefault="001E0F0D" w:rsidP="00CB2BBF">
      <w:pPr>
        <w:jc w:val="both"/>
        <w:rPr>
          <w:sz w:val="22"/>
          <w:lang w:val="es-CR"/>
        </w:rPr>
      </w:pPr>
      <w:r w:rsidRPr="00CB2BBF">
        <w:rPr>
          <w:sz w:val="22"/>
          <w:lang w:val="es-CR"/>
        </w:rPr>
        <w:t>A diferencia de la cuerda, el ciclismo requiere equipo especial que puede ser muy costoso. Sin embargo, tiene varias ventajas. Por ejemplo, hay mucho menos impacto a las articulaciones y prácticamente no hay estiramiento forzado de los músculos (contracciones excéntricas), como sí lo hay en la suiza y en la carrera. Esto hace que el ciclismo produzca menos dolor muscular retardado, ese dolor que Ud. siente uno o dos días después del ejercicio. Además, cuando se practica al aire libre, el ciclismo puede ser sumamente atractivo. El ciclismo es un deporte excelente para desarrollar el corazón y las piernas.</w:t>
      </w:r>
    </w:p>
    <w:p w14:paraId="0F28D066" w14:textId="77777777" w:rsidR="007964BC" w:rsidRPr="00CB2BBF" w:rsidRDefault="007964BC" w:rsidP="00CB2BBF">
      <w:pPr>
        <w:jc w:val="both"/>
        <w:rPr>
          <w:sz w:val="22"/>
          <w:lang w:val="es-CR"/>
        </w:rPr>
      </w:pPr>
    </w:p>
    <w:p w14:paraId="2BCF94C6" w14:textId="77777777" w:rsidR="007964BC" w:rsidRPr="00CB2BBF" w:rsidRDefault="001E0F0D" w:rsidP="00CB2BBF">
      <w:pPr>
        <w:jc w:val="both"/>
        <w:rPr>
          <w:i/>
          <w:sz w:val="22"/>
          <w:lang w:val="es-CR"/>
        </w:rPr>
      </w:pPr>
      <w:r w:rsidRPr="00CB2BBF">
        <w:rPr>
          <w:i/>
          <w:sz w:val="22"/>
          <w:lang w:val="es-CR"/>
        </w:rPr>
        <w:t>Combinar tomas de señoras caminando en La Sabana (de programas anteriores de Cuerpos en Acción) con tomas de gente caminando en la banda sin fin (programa Nº 26 y material de Eurospa 8/3/95). Aprovechar la cámara lenta en algunas de las tomas.</w:t>
      </w:r>
    </w:p>
    <w:p w14:paraId="558B40DA" w14:textId="77777777" w:rsidR="007964BC" w:rsidRPr="00CB2BBF" w:rsidRDefault="001E0F0D" w:rsidP="00CB2BBF">
      <w:pPr>
        <w:jc w:val="both"/>
        <w:rPr>
          <w:sz w:val="22"/>
          <w:lang w:val="es-CR"/>
        </w:rPr>
      </w:pPr>
      <w:r w:rsidRPr="00CB2BBF">
        <w:rPr>
          <w:sz w:val="22"/>
          <w:lang w:val="es-CR"/>
        </w:rPr>
        <w:t>La caminata también es un ejercicio aeróbico que tiene poco impacto sobre músculos y articulaciones. Este ejercicio puede ser tan moderado como uno lo desee, pero es difícil lograr ejercitarse a alta intensidad solamente caminando. Por ser una actividad natural para el ser humano, y por requerir muy poco equipo (primordialmente, un buen par de zapatos), ésta es la actividad física por excelencia para gran cantidad de personas.</w:t>
      </w:r>
    </w:p>
    <w:p w14:paraId="5A43CBA0" w14:textId="77777777" w:rsidR="007964BC" w:rsidRPr="00CB2BBF" w:rsidRDefault="007964BC" w:rsidP="00CB2BBF">
      <w:pPr>
        <w:jc w:val="both"/>
        <w:rPr>
          <w:sz w:val="22"/>
          <w:lang w:val="es-CR"/>
        </w:rPr>
      </w:pPr>
    </w:p>
    <w:p w14:paraId="75E7B08F" w14:textId="77777777" w:rsidR="007964BC" w:rsidRPr="00CB2BBF" w:rsidRDefault="001E0F0D" w:rsidP="00CB2BBF">
      <w:pPr>
        <w:jc w:val="both"/>
        <w:rPr>
          <w:i/>
          <w:sz w:val="22"/>
          <w:lang w:val="es-CR"/>
        </w:rPr>
      </w:pPr>
      <w:r w:rsidRPr="00CB2BBF">
        <w:rPr>
          <w:i/>
          <w:sz w:val="22"/>
          <w:lang w:val="es-CR"/>
        </w:rPr>
        <w:t>Combinar las tomas del muchacho remando en el Corobicí (material del 15/3/95).</w:t>
      </w:r>
    </w:p>
    <w:p w14:paraId="546D4C51" w14:textId="77777777" w:rsidR="007964BC" w:rsidRPr="00CB2BBF" w:rsidRDefault="001E0F0D" w:rsidP="00CB2BBF">
      <w:pPr>
        <w:jc w:val="both"/>
        <w:rPr>
          <w:sz w:val="22"/>
          <w:lang w:val="es-CR"/>
        </w:rPr>
      </w:pPr>
      <w:r w:rsidRPr="00CB2BBF">
        <w:rPr>
          <w:sz w:val="22"/>
          <w:lang w:val="es-CR"/>
        </w:rPr>
        <w:lastRenderedPageBreak/>
        <w:t>El remo es un ejercicio aeróbico excelente, que trabaja todos los músculos de la espalda y ejercita también los brazos y las piernas. A pesar de la imagen que tenemos de los esclavos de galeras romanas remando día y noche al ritmo de un tambor, la actividad puede ser amena. Por requerir de una buena máquina estacionaria o de un bote y acceso a aguas tranquilas para su práctica, tiende a ser un deporte de poca participación.</w:t>
      </w:r>
    </w:p>
    <w:p w14:paraId="0015AEB3" w14:textId="77777777" w:rsidR="007964BC" w:rsidRPr="00CB2BBF" w:rsidRDefault="007964BC" w:rsidP="00CB2BBF">
      <w:pPr>
        <w:jc w:val="both"/>
        <w:rPr>
          <w:sz w:val="22"/>
          <w:lang w:val="es-CR"/>
        </w:rPr>
      </w:pPr>
    </w:p>
    <w:p w14:paraId="5ADBB263" w14:textId="77777777" w:rsidR="007964BC" w:rsidRPr="00CB2BBF" w:rsidRDefault="001E0F0D" w:rsidP="00CB2BBF">
      <w:pPr>
        <w:jc w:val="both"/>
        <w:rPr>
          <w:i/>
          <w:sz w:val="22"/>
          <w:lang w:val="es-CR"/>
        </w:rPr>
      </w:pPr>
      <w:r w:rsidRPr="00CB2BBF">
        <w:rPr>
          <w:i/>
          <w:sz w:val="22"/>
          <w:lang w:val="es-CR"/>
        </w:rPr>
        <w:t>Primero se usan tomas de Gabi haciendo danza aeróbica (Material Corobicí, 15/3/95). Luego, cuando menciona el "step", usar tomas de step del programa Nº 23 sobre ejercicio en el embarazo.</w:t>
      </w:r>
    </w:p>
    <w:p w14:paraId="395763FF" w14:textId="77777777" w:rsidR="007964BC" w:rsidRPr="00CB2BBF" w:rsidRDefault="001E0F0D" w:rsidP="00CB2BBF">
      <w:pPr>
        <w:jc w:val="both"/>
        <w:rPr>
          <w:sz w:val="22"/>
          <w:lang w:val="es-CR"/>
        </w:rPr>
      </w:pPr>
      <w:r w:rsidRPr="00CB2BBF">
        <w:rPr>
          <w:sz w:val="22"/>
          <w:lang w:val="es-CR"/>
        </w:rPr>
        <w:t>La danza aeróbica ha evolucionado bastante en los últimos diez años. Originalmente, las clases eran siempre con muchos saltos y poco desplazamiento. Debido al efecto negativo que tiene el impacto repetitivo sobre las articulaciones y también debido al dolor muscular retardado que siempre experimentaban los practicantes novatos, se inventaron los "aeróbicos de bajo impacto", en los cuales el cuerpo se desplaza más horizontalmente y se hacen menos saltos en un solo lugar. Los instructores se han encargado de inventar gran variedad de movimientos, que se ejecutan al ritmo de "reggae", "salsa", vals y todo lo que Ud. quiera. La adición de una gradita para que la gente suba y baje con diferentes combinaciones de movimientos, desembocó en las populares clases de "step". En una clase de step, prácticamente no hay impacto sobre las articulaciones, y la intensidad del ejercicio se puede variar cambiando la altura de la grada.</w:t>
      </w:r>
    </w:p>
    <w:p w14:paraId="68A4018E" w14:textId="77777777" w:rsidR="007964BC" w:rsidRPr="00CB2BBF" w:rsidRDefault="007964BC" w:rsidP="00CB2BBF">
      <w:pPr>
        <w:jc w:val="both"/>
        <w:rPr>
          <w:sz w:val="22"/>
          <w:lang w:val="es-CR"/>
        </w:rPr>
      </w:pPr>
    </w:p>
    <w:p w14:paraId="76DC8F35" w14:textId="77777777" w:rsidR="007964BC" w:rsidRPr="00CB2BBF" w:rsidRDefault="001E0F0D" w:rsidP="00CB2BBF">
      <w:pPr>
        <w:jc w:val="both"/>
        <w:rPr>
          <w:i/>
          <w:sz w:val="22"/>
          <w:lang w:val="es-CR"/>
        </w:rPr>
      </w:pPr>
      <w:r w:rsidRPr="00CB2BBF">
        <w:rPr>
          <w:i/>
          <w:sz w:val="22"/>
          <w:lang w:val="es-CR"/>
        </w:rPr>
        <w:t>Usar material de archivo y nuestro sobre otras actividades aeróbicas que no se mencionaron: carrera, natación, patinaje sobre ruedas (CUENAC Nº 11), versa-climber y remo (Material Corobicí 15/3/95).</w:t>
      </w:r>
    </w:p>
    <w:p w14:paraId="066ED04E" w14:textId="77777777" w:rsidR="001E0F0D" w:rsidRPr="00CB2BBF" w:rsidRDefault="001E0F0D" w:rsidP="00CB2BBF">
      <w:pPr>
        <w:jc w:val="both"/>
        <w:rPr>
          <w:sz w:val="22"/>
          <w:lang w:val="es-CR"/>
        </w:rPr>
      </w:pPr>
      <w:r w:rsidRPr="00CB2BBF">
        <w:rPr>
          <w:sz w:val="22"/>
          <w:lang w:val="es-CR"/>
        </w:rPr>
        <w:t>Como puede Ud. ver, hay distintas actividades físicas que le permiten ejercitarse aeróbicamente. Algunas son bajo techo, otras más bien al aire libre. Algunas someten sus músculos y articulaciones a mayores impactos, por lo cual requieren más cuidado en el entrenamiento progresivo. Algunas son baratas y sencillas, otras son más sofisticadas. Lo ideal es combinar dos o más modalidades distintas, que le permitan tener más variedad y beneficiarse más de las características específicas de cada una.</w:t>
      </w:r>
    </w:p>
    <w:sectPr w:rsidR="001E0F0D" w:rsidRPr="00CB2BBF">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ms Rmn">
    <w:altName w:val="Times New Roman"/>
    <w:panose1 w:val="02020603040505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intFractionalCharacterWidth/>
  <w:hideSpellingErrors/>
  <w:hideGrammaticalErrors/>
  <w:proofState w:spelling="clean" w:grammar="clean"/>
  <w:attachedTemplate r:id="rId1"/>
  <w:doNotTrackMoves/>
  <w:defaultTabStop w:val="720"/>
  <w:hyphenationZone w:val="425"/>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2A0874"/>
    <w:rsid w:val="001E0F0D"/>
    <w:rsid w:val="002A0874"/>
    <w:rsid w:val="007964BC"/>
    <w:rsid w:val="00CB2BBF"/>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E3C8E4"/>
  <w15:chartTrackingRefBased/>
  <w15:docId w15:val="{84FCEE28-1ECC-4C5B-9969-BC7CF6D968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ms Rm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WORD\ERGON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ERGON2.DOT</Template>
  <TotalTime>15</TotalTime>
  <Pages>1</Pages>
  <Words>913</Words>
  <Characters>5022</Characters>
  <Application>Microsoft Office Word</Application>
  <DocSecurity>0</DocSecurity>
  <Lines>41</Lines>
  <Paragraphs>11</Paragraphs>
  <ScaleCrop>false</ScaleCrop>
  <Company/>
  <LinksUpToDate>false</LinksUpToDate>
  <CharactersWithSpaces>5924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CUENAC Nº30: comparación de actividades aeróbicas.</dc:title>
  <dc:subject/>
  <dc:creator>Luis Fdo. Aragón V., Ph.D.</dc:creator>
  <cp:keywords/>
  <dc:description/>
  <cp:lastModifiedBy>Luis Fernando Aragón Vargas</cp:lastModifiedBy>
  <cp:revision>4</cp:revision>
  <dcterms:created xsi:type="dcterms:W3CDTF">2019-12-22T20:32:00Z</dcterms:created>
  <dcterms:modified xsi:type="dcterms:W3CDTF">2020-01-13T16:24:00Z</dcterms:modified>
</cp:coreProperties>
</file>